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BE50A" w14:textId="77777777" w:rsidR="00C05E68" w:rsidRDefault="004513F4">
      <w:pPr>
        <w:rPr>
          <w:b/>
          <w:sz w:val="40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60800" behindDoc="0" locked="0" layoutInCell="1" allowOverlap="1" wp14:anchorId="4D4DAD1F" wp14:editId="37F753C1">
            <wp:simplePos x="0" y="0"/>
            <wp:positionH relativeFrom="column">
              <wp:posOffset>4994593</wp:posOffset>
            </wp:positionH>
            <wp:positionV relativeFrom="paragraph">
              <wp:posOffset>33020</wp:posOffset>
            </wp:positionV>
            <wp:extent cx="851313" cy="433790"/>
            <wp:effectExtent l="0" t="0" r="635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313" cy="43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</w:rPr>
        <w:t>SITE VISITE LEDGER</w:t>
      </w:r>
    </w:p>
    <w:p w14:paraId="1EAE9663" w14:textId="77777777" w:rsidR="00C05E68" w:rsidRPr="004513F4" w:rsidRDefault="004513F4">
      <w:pPr>
        <w:rPr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2654F69F" wp14:editId="2485EDA2">
            <wp:simplePos x="0" y="0"/>
            <wp:positionH relativeFrom="column">
              <wp:posOffset>4976495</wp:posOffset>
            </wp:positionH>
            <wp:positionV relativeFrom="paragraph">
              <wp:posOffset>40957</wp:posOffset>
            </wp:positionV>
            <wp:extent cx="1356995" cy="603250"/>
            <wp:effectExtent l="0" t="0" r="0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7" t="12949"/>
                    <a:stretch/>
                  </pic:blipFill>
                  <pic:spPr bwMode="auto">
                    <a:xfrm>
                      <a:off x="0" y="0"/>
                      <a:ext cx="1356995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4513F4">
        <w:rPr>
          <w:bCs/>
          <w:sz w:val="28"/>
          <w:szCs w:val="28"/>
        </w:rPr>
        <w:t>Building supervisor:</w:t>
      </w:r>
    </w:p>
    <w:p w14:paraId="2ACC2111" w14:textId="77777777" w:rsidR="004C7550" w:rsidRPr="004513F4" w:rsidRDefault="004513F4" w:rsidP="004513F4">
      <w:pPr>
        <w:rPr>
          <w:bCs/>
          <w:sz w:val="28"/>
          <w:szCs w:val="28"/>
        </w:rPr>
      </w:pPr>
      <w:r w:rsidRPr="004513F4">
        <w:rPr>
          <w:bCs/>
          <w:sz w:val="28"/>
          <w:szCs w:val="28"/>
        </w:rPr>
        <w:t>Bridge:</w:t>
      </w:r>
    </w:p>
    <w:tbl>
      <w:tblPr>
        <w:tblStyle w:val="TableGrid"/>
        <w:tblW w:w="9781" w:type="dxa"/>
        <w:tblLook w:val="04A0" w:firstRow="1" w:lastRow="0" w:firstColumn="1" w:lastColumn="0" w:noHBand="0" w:noVBand="1"/>
      </w:tblPr>
      <w:tblGrid>
        <w:gridCol w:w="1826"/>
        <w:gridCol w:w="537"/>
        <w:gridCol w:w="343"/>
        <w:gridCol w:w="138"/>
        <w:gridCol w:w="1223"/>
        <w:gridCol w:w="297"/>
        <w:gridCol w:w="235"/>
        <w:gridCol w:w="292"/>
        <w:gridCol w:w="240"/>
        <w:gridCol w:w="292"/>
        <w:gridCol w:w="505"/>
        <w:gridCol w:w="739"/>
        <w:gridCol w:w="532"/>
        <w:gridCol w:w="463"/>
        <w:gridCol w:w="1031"/>
        <w:gridCol w:w="561"/>
        <w:gridCol w:w="7"/>
        <w:gridCol w:w="507"/>
        <w:gridCol w:w="13"/>
      </w:tblGrid>
      <w:tr w:rsidR="004C7550" w:rsidRPr="004C7550" w14:paraId="25E54835" w14:textId="77777777" w:rsidTr="004C7550">
        <w:tc>
          <w:tcPr>
            <w:tcW w:w="9781" w:type="dxa"/>
            <w:gridSpan w:val="19"/>
          </w:tcPr>
          <w:p w14:paraId="741D5F7E" w14:textId="77777777" w:rsidR="004C7550" w:rsidRPr="004C7550" w:rsidRDefault="004C7550" w:rsidP="00086175">
            <w:pPr>
              <w:rPr>
                <w:sz w:val="28"/>
              </w:rPr>
            </w:pPr>
            <w:r w:rsidRPr="004C7550">
              <w:rPr>
                <w:sz w:val="28"/>
              </w:rPr>
              <w:t>Date</w:t>
            </w:r>
            <w:r w:rsidR="004513F4">
              <w:rPr>
                <w:sz w:val="28"/>
              </w:rPr>
              <w:t>:</w:t>
            </w:r>
          </w:p>
        </w:tc>
      </w:tr>
      <w:tr w:rsidR="004C7550" w:rsidRPr="004C7550" w14:paraId="41677105" w14:textId="77777777" w:rsidTr="004C7550">
        <w:tc>
          <w:tcPr>
            <w:tcW w:w="9781" w:type="dxa"/>
            <w:gridSpan w:val="19"/>
          </w:tcPr>
          <w:p w14:paraId="680FCE3A" w14:textId="77777777" w:rsidR="004C7550" w:rsidRPr="004C7550" w:rsidRDefault="004C7550" w:rsidP="00086175">
            <w:pPr>
              <w:rPr>
                <w:sz w:val="28"/>
              </w:rPr>
            </w:pPr>
            <w:r w:rsidRPr="004C7550">
              <w:rPr>
                <w:sz w:val="28"/>
              </w:rPr>
              <w:t>Construction stage:</w:t>
            </w:r>
          </w:p>
        </w:tc>
      </w:tr>
      <w:tr w:rsidR="004C7550" w:rsidRPr="004C7550" w14:paraId="5F8FFC14" w14:textId="77777777" w:rsidTr="004C7550">
        <w:tc>
          <w:tcPr>
            <w:tcW w:w="9781" w:type="dxa"/>
            <w:gridSpan w:val="19"/>
          </w:tcPr>
          <w:p w14:paraId="3867A083" w14:textId="77777777" w:rsidR="004C7550" w:rsidRDefault="004C7550" w:rsidP="00086175">
            <w:pPr>
              <w:rPr>
                <w:sz w:val="28"/>
              </w:rPr>
            </w:pPr>
            <w:r w:rsidRPr="004C7550">
              <w:rPr>
                <w:sz w:val="28"/>
              </w:rPr>
              <w:t>People present:</w:t>
            </w:r>
          </w:p>
          <w:p w14:paraId="7A85974E" w14:textId="77777777" w:rsidR="004C7550" w:rsidRDefault="004C7550" w:rsidP="00086175">
            <w:pPr>
              <w:rPr>
                <w:sz w:val="28"/>
              </w:rPr>
            </w:pPr>
          </w:p>
          <w:p w14:paraId="720A83BE" w14:textId="77777777" w:rsidR="004C7550" w:rsidRDefault="004C7550" w:rsidP="00086175">
            <w:pPr>
              <w:rPr>
                <w:sz w:val="28"/>
              </w:rPr>
            </w:pPr>
          </w:p>
          <w:p w14:paraId="186D0C55" w14:textId="77777777" w:rsidR="004C7550" w:rsidRDefault="004C7550" w:rsidP="00086175">
            <w:pPr>
              <w:rPr>
                <w:sz w:val="28"/>
              </w:rPr>
            </w:pPr>
          </w:p>
          <w:p w14:paraId="2A7ED98B" w14:textId="77777777" w:rsidR="004C7550" w:rsidRDefault="004C7550" w:rsidP="00086175">
            <w:pPr>
              <w:rPr>
                <w:sz w:val="28"/>
              </w:rPr>
            </w:pPr>
          </w:p>
          <w:p w14:paraId="5F6C79F8" w14:textId="77777777" w:rsidR="0085175D" w:rsidRPr="004C7550" w:rsidRDefault="0085175D" w:rsidP="00086175">
            <w:pPr>
              <w:rPr>
                <w:sz w:val="28"/>
              </w:rPr>
            </w:pPr>
          </w:p>
        </w:tc>
      </w:tr>
      <w:tr w:rsidR="004C7550" w:rsidRPr="004C7550" w14:paraId="2585D2F0" w14:textId="77777777" w:rsidTr="004C7550">
        <w:tc>
          <w:tcPr>
            <w:tcW w:w="9781" w:type="dxa"/>
            <w:gridSpan w:val="19"/>
          </w:tcPr>
          <w:p w14:paraId="31C67511" w14:textId="77777777" w:rsidR="004C7550" w:rsidRPr="004C7550" w:rsidRDefault="004C7550" w:rsidP="00086175">
            <w:pPr>
              <w:rPr>
                <w:b/>
                <w:sz w:val="28"/>
              </w:rPr>
            </w:pPr>
            <w:r w:rsidRPr="004C7550">
              <w:rPr>
                <w:b/>
                <w:sz w:val="28"/>
              </w:rPr>
              <w:t>Quality stone masonry</w:t>
            </w:r>
          </w:p>
        </w:tc>
      </w:tr>
      <w:tr w:rsidR="0085175D" w:rsidRPr="004C7550" w14:paraId="41452C5A" w14:textId="77777777" w:rsidTr="00FA1653">
        <w:tc>
          <w:tcPr>
            <w:tcW w:w="1826" w:type="dxa"/>
          </w:tcPr>
          <w:p w14:paraId="19F9F8C9" w14:textId="77777777" w:rsidR="0085175D" w:rsidRPr="004C7550" w:rsidRDefault="0085175D" w:rsidP="0085175D">
            <w:pPr>
              <w:rPr>
                <w:sz w:val="28"/>
              </w:rPr>
            </w:pPr>
            <w:r w:rsidRPr="004C7550">
              <w:rPr>
                <w:sz w:val="28"/>
              </w:rPr>
              <w:t>No air gaps</w:t>
            </w:r>
          </w:p>
        </w:tc>
        <w:tc>
          <w:tcPr>
            <w:tcW w:w="537" w:type="dxa"/>
          </w:tcPr>
          <w:p w14:paraId="25CA0852" w14:textId="77777777" w:rsidR="0085175D" w:rsidRPr="0085175D" w:rsidRDefault="0085175D" w:rsidP="0085175D">
            <w:pPr>
              <w:rPr>
                <w:i/>
                <w:sz w:val="24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481" w:type="dxa"/>
            <w:gridSpan w:val="2"/>
            <w:shd w:val="clear" w:color="auto" w:fill="BFBFBF" w:themeFill="background1" w:themeFillShade="BF"/>
          </w:tcPr>
          <w:p w14:paraId="52ADE856" w14:textId="77777777" w:rsidR="0085175D" w:rsidRPr="0085175D" w:rsidRDefault="0085175D" w:rsidP="0085175D">
            <w:pPr>
              <w:rPr>
                <w:i/>
                <w:sz w:val="24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047" w:type="dxa"/>
            <w:gridSpan w:val="4"/>
          </w:tcPr>
          <w:p w14:paraId="74B70E12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Good bond</w:t>
            </w:r>
          </w:p>
        </w:tc>
        <w:tc>
          <w:tcPr>
            <w:tcW w:w="532" w:type="dxa"/>
            <w:gridSpan w:val="2"/>
          </w:tcPr>
          <w:p w14:paraId="2DA3B8C8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05" w:type="dxa"/>
            <w:shd w:val="clear" w:color="auto" w:fill="BFBFBF" w:themeFill="background1" w:themeFillShade="BF"/>
          </w:tcPr>
          <w:p w14:paraId="7CF4AE63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765" w:type="dxa"/>
            <w:gridSpan w:val="4"/>
          </w:tcPr>
          <w:p w14:paraId="51D31515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Stones clean</w:t>
            </w:r>
          </w:p>
        </w:tc>
        <w:tc>
          <w:tcPr>
            <w:tcW w:w="561" w:type="dxa"/>
          </w:tcPr>
          <w:p w14:paraId="29DCB00E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27" w:type="dxa"/>
            <w:gridSpan w:val="3"/>
            <w:shd w:val="clear" w:color="auto" w:fill="BFBFBF" w:themeFill="background1" w:themeFillShade="BF"/>
          </w:tcPr>
          <w:p w14:paraId="125AD25E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</w:tr>
      <w:tr w:rsidR="0085175D" w:rsidRPr="004C7550" w14:paraId="0B02628C" w14:textId="77777777" w:rsidTr="00FA1653">
        <w:tc>
          <w:tcPr>
            <w:tcW w:w="1826" w:type="dxa"/>
          </w:tcPr>
          <w:p w14:paraId="15C3481F" w14:textId="77777777" w:rsidR="0085175D" w:rsidRPr="004C7550" w:rsidRDefault="0085175D" w:rsidP="0085175D">
            <w:pPr>
              <w:rPr>
                <w:sz w:val="28"/>
              </w:rPr>
            </w:pPr>
            <w:r w:rsidRPr="004C7550">
              <w:rPr>
                <w:sz w:val="28"/>
              </w:rPr>
              <w:t>Large stones</w:t>
            </w:r>
          </w:p>
        </w:tc>
        <w:tc>
          <w:tcPr>
            <w:tcW w:w="537" w:type="dxa"/>
          </w:tcPr>
          <w:p w14:paraId="7FB2956A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481" w:type="dxa"/>
            <w:gridSpan w:val="2"/>
            <w:shd w:val="clear" w:color="auto" w:fill="BFBFBF" w:themeFill="background1" w:themeFillShade="BF"/>
          </w:tcPr>
          <w:p w14:paraId="011B00A4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047" w:type="dxa"/>
            <w:gridSpan w:val="4"/>
          </w:tcPr>
          <w:p w14:paraId="03F4543F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Rough surface</w:t>
            </w:r>
          </w:p>
        </w:tc>
        <w:tc>
          <w:tcPr>
            <w:tcW w:w="532" w:type="dxa"/>
            <w:gridSpan w:val="2"/>
          </w:tcPr>
          <w:p w14:paraId="4F509EFF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05" w:type="dxa"/>
            <w:shd w:val="clear" w:color="auto" w:fill="BFBFBF" w:themeFill="background1" w:themeFillShade="BF"/>
          </w:tcPr>
          <w:p w14:paraId="62F0851E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765" w:type="dxa"/>
            <w:gridSpan w:val="4"/>
          </w:tcPr>
          <w:p w14:paraId="402FC0BE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Mortar recycled</w:t>
            </w:r>
          </w:p>
        </w:tc>
        <w:tc>
          <w:tcPr>
            <w:tcW w:w="561" w:type="dxa"/>
          </w:tcPr>
          <w:p w14:paraId="030201A2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27" w:type="dxa"/>
            <w:gridSpan w:val="3"/>
            <w:shd w:val="clear" w:color="auto" w:fill="BFBFBF" w:themeFill="background1" w:themeFillShade="BF"/>
          </w:tcPr>
          <w:p w14:paraId="7F0557B3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</w:tr>
      <w:tr w:rsidR="0085175D" w:rsidRPr="004C7550" w14:paraId="7ADA1EC4" w14:textId="77777777" w:rsidTr="00FA1653">
        <w:tc>
          <w:tcPr>
            <w:tcW w:w="1826" w:type="dxa"/>
          </w:tcPr>
          <w:p w14:paraId="758B4A48" w14:textId="77777777" w:rsidR="0085175D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Proper corner</w:t>
            </w:r>
          </w:p>
          <w:p w14:paraId="7BAD998C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 xml:space="preserve"> stones</w:t>
            </w:r>
          </w:p>
        </w:tc>
        <w:tc>
          <w:tcPr>
            <w:tcW w:w="537" w:type="dxa"/>
          </w:tcPr>
          <w:p w14:paraId="4DE8978E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481" w:type="dxa"/>
            <w:gridSpan w:val="2"/>
            <w:shd w:val="clear" w:color="auto" w:fill="BFBFBF" w:themeFill="background1" w:themeFillShade="BF"/>
          </w:tcPr>
          <w:p w14:paraId="6F0AFAA0" w14:textId="77777777" w:rsidR="0085175D" w:rsidRPr="0085175D" w:rsidRDefault="0085175D" w:rsidP="0085175D">
            <w:pPr>
              <w:rPr>
                <w:i/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047" w:type="dxa"/>
            <w:gridSpan w:val="4"/>
          </w:tcPr>
          <w:p w14:paraId="133DB660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Right mix</w:t>
            </w:r>
          </w:p>
        </w:tc>
        <w:tc>
          <w:tcPr>
            <w:tcW w:w="532" w:type="dxa"/>
            <w:gridSpan w:val="2"/>
          </w:tcPr>
          <w:p w14:paraId="418A4A3B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05" w:type="dxa"/>
            <w:shd w:val="clear" w:color="auto" w:fill="BFBFBF" w:themeFill="background1" w:themeFillShade="BF"/>
          </w:tcPr>
          <w:p w14:paraId="714E8C9A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2765" w:type="dxa"/>
            <w:gridSpan w:val="4"/>
          </w:tcPr>
          <w:p w14:paraId="6D74E19C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Watering curing</w:t>
            </w:r>
          </w:p>
        </w:tc>
        <w:tc>
          <w:tcPr>
            <w:tcW w:w="561" w:type="dxa"/>
          </w:tcPr>
          <w:p w14:paraId="38000CA4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27" w:type="dxa"/>
            <w:gridSpan w:val="3"/>
            <w:shd w:val="clear" w:color="auto" w:fill="BFBFBF" w:themeFill="background1" w:themeFillShade="BF"/>
          </w:tcPr>
          <w:p w14:paraId="74F1C9DD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</w:tr>
      <w:tr w:rsidR="0085175D" w:rsidRPr="004C7550" w14:paraId="0EC03510" w14:textId="77777777" w:rsidTr="00FA1653">
        <w:trPr>
          <w:gridAfter w:val="1"/>
          <w:wAfter w:w="13" w:type="dxa"/>
        </w:trPr>
        <w:tc>
          <w:tcPr>
            <w:tcW w:w="2706" w:type="dxa"/>
            <w:gridSpan w:val="3"/>
          </w:tcPr>
          <w:p w14:paraId="1CDB2C3B" w14:textId="77777777" w:rsidR="0085175D" w:rsidRPr="004C7550" w:rsidRDefault="0085175D" w:rsidP="0085175D">
            <w:pPr>
              <w:rPr>
                <w:sz w:val="28"/>
              </w:rPr>
            </w:pPr>
            <w:r w:rsidRPr="004C7550">
              <w:rPr>
                <w:b/>
                <w:sz w:val="28"/>
              </w:rPr>
              <w:t>Ledgers are updated</w:t>
            </w:r>
            <w:r>
              <w:rPr>
                <w:sz w:val="28"/>
              </w:rPr>
              <w:t xml:space="preserve">: </w:t>
            </w:r>
          </w:p>
        </w:tc>
        <w:tc>
          <w:tcPr>
            <w:tcW w:w="1361" w:type="dxa"/>
            <w:gridSpan w:val="2"/>
          </w:tcPr>
          <w:p w14:paraId="1F3CA3FC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cement</w:t>
            </w:r>
          </w:p>
        </w:tc>
        <w:tc>
          <w:tcPr>
            <w:tcW w:w="532" w:type="dxa"/>
            <w:gridSpan w:val="2"/>
          </w:tcPr>
          <w:p w14:paraId="746BB823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32" w:type="dxa"/>
            <w:gridSpan w:val="2"/>
            <w:shd w:val="clear" w:color="auto" w:fill="BFBFBF" w:themeFill="background1" w:themeFillShade="BF"/>
          </w:tcPr>
          <w:p w14:paraId="6383FC64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1536" w:type="dxa"/>
            <w:gridSpan w:val="3"/>
          </w:tcPr>
          <w:p w14:paraId="597674E6" w14:textId="77777777" w:rsidR="0085175D" w:rsidRPr="004C7550" w:rsidRDefault="0085175D" w:rsidP="0085175D">
            <w:pPr>
              <w:ind w:left="72"/>
              <w:rPr>
                <w:sz w:val="28"/>
              </w:rPr>
            </w:pPr>
            <w:r>
              <w:rPr>
                <w:sz w:val="28"/>
              </w:rPr>
              <w:t>sand</w:t>
            </w:r>
          </w:p>
        </w:tc>
        <w:tc>
          <w:tcPr>
            <w:tcW w:w="532" w:type="dxa"/>
          </w:tcPr>
          <w:p w14:paraId="306F7CF6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463" w:type="dxa"/>
            <w:shd w:val="clear" w:color="auto" w:fill="BFBFBF" w:themeFill="background1" w:themeFillShade="BF"/>
          </w:tcPr>
          <w:p w14:paraId="4019C84D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  <w:tc>
          <w:tcPr>
            <w:tcW w:w="1031" w:type="dxa"/>
          </w:tcPr>
          <w:p w14:paraId="38261122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stones</w:t>
            </w:r>
          </w:p>
        </w:tc>
        <w:tc>
          <w:tcPr>
            <w:tcW w:w="568" w:type="dxa"/>
            <w:gridSpan w:val="2"/>
          </w:tcPr>
          <w:p w14:paraId="276C130E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yes</w:t>
            </w:r>
          </w:p>
        </w:tc>
        <w:tc>
          <w:tcPr>
            <w:tcW w:w="507" w:type="dxa"/>
            <w:shd w:val="clear" w:color="auto" w:fill="BFBFBF" w:themeFill="background1" w:themeFillShade="BF"/>
          </w:tcPr>
          <w:p w14:paraId="7823C16C" w14:textId="77777777" w:rsidR="0085175D" w:rsidRPr="004C7550" w:rsidRDefault="0085175D" w:rsidP="0085175D">
            <w:pPr>
              <w:rPr>
                <w:sz w:val="28"/>
              </w:rPr>
            </w:pPr>
            <w:r w:rsidRPr="0085175D">
              <w:rPr>
                <w:i/>
                <w:sz w:val="24"/>
              </w:rPr>
              <w:t>no</w:t>
            </w:r>
          </w:p>
        </w:tc>
      </w:tr>
      <w:tr w:rsidR="0085175D" w:rsidRPr="004C7550" w14:paraId="350112CC" w14:textId="77777777" w:rsidTr="004C7550">
        <w:tc>
          <w:tcPr>
            <w:tcW w:w="9781" w:type="dxa"/>
            <w:gridSpan w:val="19"/>
          </w:tcPr>
          <w:p w14:paraId="7EC05EC8" w14:textId="77777777" w:rsidR="0085175D" w:rsidRPr="0085175D" w:rsidRDefault="0085175D" w:rsidP="0085175D">
            <w:pPr>
              <w:rPr>
                <w:b/>
                <w:sz w:val="28"/>
              </w:rPr>
            </w:pPr>
            <w:r w:rsidRPr="0085175D">
              <w:rPr>
                <w:b/>
                <w:sz w:val="28"/>
              </w:rPr>
              <w:t>Instructions to mason</w:t>
            </w:r>
          </w:p>
        </w:tc>
      </w:tr>
      <w:tr w:rsidR="0085175D" w:rsidRPr="004C7550" w14:paraId="219F4589" w14:textId="77777777" w:rsidTr="004513F4">
        <w:trPr>
          <w:trHeight w:val="6071"/>
        </w:trPr>
        <w:tc>
          <w:tcPr>
            <w:tcW w:w="9781" w:type="dxa"/>
            <w:gridSpan w:val="19"/>
          </w:tcPr>
          <w:p w14:paraId="053AE492" w14:textId="77777777" w:rsidR="0085175D" w:rsidRDefault="0085175D" w:rsidP="0085175D">
            <w:pPr>
              <w:rPr>
                <w:sz w:val="28"/>
              </w:rPr>
            </w:pPr>
          </w:p>
          <w:p w14:paraId="3F5F5AF4" w14:textId="77777777" w:rsidR="0085175D" w:rsidRDefault="0085175D" w:rsidP="0085175D">
            <w:pPr>
              <w:rPr>
                <w:sz w:val="28"/>
              </w:rPr>
            </w:pPr>
          </w:p>
          <w:p w14:paraId="48311908" w14:textId="77777777" w:rsidR="0085175D" w:rsidRDefault="0085175D" w:rsidP="0085175D">
            <w:pPr>
              <w:rPr>
                <w:sz w:val="28"/>
              </w:rPr>
            </w:pPr>
          </w:p>
          <w:p w14:paraId="1E9A324F" w14:textId="77777777" w:rsidR="0085175D" w:rsidRDefault="0085175D" w:rsidP="0085175D">
            <w:pPr>
              <w:rPr>
                <w:sz w:val="28"/>
              </w:rPr>
            </w:pPr>
          </w:p>
          <w:p w14:paraId="1C88B17B" w14:textId="77777777" w:rsidR="0085175D" w:rsidRDefault="0085175D" w:rsidP="0085175D">
            <w:pPr>
              <w:rPr>
                <w:sz w:val="28"/>
              </w:rPr>
            </w:pPr>
          </w:p>
          <w:p w14:paraId="430D78AD" w14:textId="77777777" w:rsidR="0085175D" w:rsidRDefault="0085175D" w:rsidP="0085175D">
            <w:pPr>
              <w:rPr>
                <w:sz w:val="28"/>
              </w:rPr>
            </w:pPr>
          </w:p>
          <w:p w14:paraId="76DB5924" w14:textId="77777777" w:rsidR="0085175D" w:rsidRDefault="0085175D" w:rsidP="0085175D">
            <w:pPr>
              <w:rPr>
                <w:sz w:val="28"/>
              </w:rPr>
            </w:pPr>
          </w:p>
          <w:p w14:paraId="57F7A12E" w14:textId="77777777" w:rsidR="0085175D" w:rsidRDefault="0085175D" w:rsidP="0085175D">
            <w:pPr>
              <w:rPr>
                <w:sz w:val="28"/>
              </w:rPr>
            </w:pPr>
          </w:p>
          <w:p w14:paraId="51EF3927" w14:textId="77777777" w:rsidR="0085175D" w:rsidRDefault="0085175D" w:rsidP="0085175D">
            <w:pPr>
              <w:rPr>
                <w:sz w:val="28"/>
              </w:rPr>
            </w:pPr>
          </w:p>
          <w:p w14:paraId="61706608" w14:textId="77777777" w:rsidR="0085175D" w:rsidRDefault="0085175D" w:rsidP="0085175D">
            <w:pPr>
              <w:rPr>
                <w:sz w:val="28"/>
              </w:rPr>
            </w:pPr>
          </w:p>
          <w:p w14:paraId="30072B15" w14:textId="77777777" w:rsidR="0085175D" w:rsidRDefault="0085175D" w:rsidP="0085175D">
            <w:pPr>
              <w:rPr>
                <w:sz w:val="28"/>
              </w:rPr>
            </w:pPr>
          </w:p>
          <w:p w14:paraId="1E0C86DE" w14:textId="77777777" w:rsidR="0085175D" w:rsidRDefault="0085175D" w:rsidP="0085175D">
            <w:pPr>
              <w:rPr>
                <w:sz w:val="28"/>
              </w:rPr>
            </w:pPr>
          </w:p>
          <w:p w14:paraId="619EBC00" w14:textId="77777777" w:rsidR="0085175D" w:rsidRPr="004C7550" w:rsidRDefault="0085175D" w:rsidP="0085175D">
            <w:pPr>
              <w:rPr>
                <w:sz w:val="28"/>
              </w:rPr>
            </w:pPr>
          </w:p>
        </w:tc>
      </w:tr>
      <w:tr w:rsidR="0085175D" w:rsidRPr="004C7550" w14:paraId="0B267693" w14:textId="77777777" w:rsidTr="0085175D">
        <w:tc>
          <w:tcPr>
            <w:tcW w:w="4364" w:type="dxa"/>
            <w:gridSpan w:val="6"/>
          </w:tcPr>
          <w:p w14:paraId="763B6412" w14:textId="77777777" w:rsidR="0085175D" w:rsidRPr="004C7550" w:rsidRDefault="0085175D" w:rsidP="0085175D">
            <w:pPr>
              <w:rPr>
                <w:sz w:val="28"/>
              </w:rPr>
            </w:pPr>
            <w:r w:rsidRPr="004C7550">
              <w:rPr>
                <w:sz w:val="28"/>
              </w:rPr>
              <w:t xml:space="preserve">Name </w:t>
            </w:r>
          </w:p>
        </w:tc>
        <w:tc>
          <w:tcPr>
            <w:tcW w:w="5417" w:type="dxa"/>
            <w:gridSpan w:val="13"/>
          </w:tcPr>
          <w:p w14:paraId="5F7AF56E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Name mason</w:t>
            </w:r>
          </w:p>
        </w:tc>
      </w:tr>
      <w:tr w:rsidR="0085175D" w:rsidRPr="004C7550" w14:paraId="1F18EB94" w14:textId="77777777" w:rsidTr="00530B35">
        <w:trPr>
          <w:trHeight w:val="694"/>
        </w:trPr>
        <w:tc>
          <w:tcPr>
            <w:tcW w:w="4364" w:type="dxa"/>
            <w:gridSpan w:val="6"/>
          </w:tcPr>
          <w:p w14:paraId="5D9F914F" w14:textId="77777777" w:rsidR="0085175D" w:rsidRPr="004C7550" w:rsidRDefault="0085175D" w:rsidP="0085175D">
            <w:pPr>
              <w:rPr>
                <w:sz w:val="28"/>
              </w:rPr>
            </w:pPr>
            <w:r w:rsidRPr="004C7550">
              <w:rPr>
                <w:sz w:val="28"/>
              </w:rPr>
              <w:t>Signature</w:t>
            </w:r>
          </w:p>
        </w:tc>
        <w:tc>
          <w:tcPr>
            <w:tcW w:w="5417" w:type="dxa"/>
            <w:gridSpan w:val="13"/>
          </w:tcPr>
          <w:p w14:paraId="4D966E79" w14:textId="77777777" w:rsidR="0085175D" w:rsidRPr="004C7550" w:rsidRDefault="0085175D" w:rsidP="0085175D">
            <w:pPr>
              <w:rPr>
                <w:sz w:val="28"/>
              </w:rPr>
            </w:pPr>
            <w:r>
              <w:rPr>
                <w:sz w:val="28"/>
              </w:rPr>
              <w:t>Signature mason</w:t>
            </w:r>
          </w:p>
        </w:tc>
      </w:tr>
    </w:tbl>
    <w:p w14:paraId="1A125B85" w14:textId="77777777" w:rsidR="004C7550" w:rsidRDefault="004C7550" w:rsidP="004C7550"/>
    <w:sectPr w:rsidR="004C7550" w:rsidSect="004513F4">
      <w:pgSz w:w="11906" w:h="16838"/>
      <w:pgMar w:top="993" w:right="144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CD8"/>
    <w:rsid w:val="004513F4"/>
    <w:rsid w:val="004C7550"/>
    <w:rsid w:val="004D4819"/>
    <w:rsid w:val="0085175D"/>
    <w:rsid w:val="00A61CD8"/>
    <w:rsid w:val="00C05E68"/>
    <w:rsid w:val="00FA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4E686"/>
  <w15:chartTrackingRefBased/>
  <w15:docId w15:val="{44B949A8-4682-6A4A-A576-D68FB453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7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illem/Library/CloudStorage/OneDrive-SharedLibraries-ENABEL/PRJ_TZA_SAKIRP%20-%20Documents/Shared%20Folder/01%20Bridges/02%20Templates/TEMPLATE%20-%20Ledgers%20and%20checklists/TEMPLATE%20-%20Site%20ledg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987431d-da8b-4282-bf43-c0db14f375ce">
      <Terms xmlns="http://schemas.microsoft.com/office/infopath/2007/PartnerControls"/>
    </lcf76f155ced4ddcb4097134ff3c332f>
    <TaxCatchAll xmlns="ecbbf632-92c5-4622-a685-1622033bd40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9B887D1B76EA49A4F18A061B2AA584" ma:contentTypeVersion="22" ma:contentTypeDescription="Create a new document." ma:contentTypeScope="" ma:versionID="4548f321f6a629a1de21c9f8a558a7b8">
  <xsd:schema xmlns:xsd="http://www.w3.org/2001/XMLSchema" xmlns:xs="http://www.w3.org/2001/XMLSchema" xmlns:p="http://schemas.microsoft.com/office/2006/metadata/properties" xmlns:ns1="http://schemas.microsoft.com/sharepoint/v3" xmlns:ns2="ecbbf632-92c5-4622-a685-1622033bd409" xmlns:ns3="0987431d-da8b-4282-bf43-c0db14f375ce" targetNamespace="http://schemas.microsoft.com/office/2006/metadata/properties" ma:root="true" ma:fieldsID="2109ae79fb4ee2bf6be6f006a433b23d" ns1:_="" ns2:_="" ns3:_="">
    <xsd:import namespace="http://schemas.microsoft.com/sharepoint/v3"/>
    <xsd:import namespace="ecbbf632-92c5-4622-a685-1622033bd409"/>
    <xsd:import namespace="0987431d-da8b-4282-bf43-c0db14f375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2:TaxCatchAll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bf632-92c5-4622-a685-1622033bd40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7442ac-e158-460f-bc92-e80485d4d262}" ma:internalName="TaxCatchAll" ma:showField="CatchAllData" ma:web="ecbbf632-92c5-4622-a685-1622033bd4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7431d-da8b-4282-bf43-c0db14f375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60552f54-6c29-411d-8801-9a0c08c1a1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B61B59-7243-4A14-B6AC-723C1F08EEC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987431d-da8b-4282-bf43-c0db14f375ce"/>
    <ds:schemaRef ds:uri="ecbbf632-92c5-4622-a685-1622033bd409"/>
  </ds:schemaRefs>
</ds:datastoreItem>
</file>

<file path=customXml/itemProps2.xml><?xml version="1.0" encoding="utf-8"?>
<ds:datastoreItem xmlns:ds="http://schemas.openxmlformats.org/officeDocument/2006/customXml" ds:itemID="{8A58FAF9-BCFD-48A7-9A69-F5259028A8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cbbf632-92c5-4622-a685-1622033bd409"/>
    <ds:schemaRef ds:uri="0987431d-da8b-4282-bf43-c0db14f375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F9E2AC-4036-45A6-AE8E-3364E145C8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- Site ledger.dotx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Van der Voort</dc:creator>
  <cp:keywords/>
  <dc:description/>
  <cp:lastModifiedBy>Willem Van der Voort</cp:lastModifiedBy>
  <cp:revision>1</cp:revision>
  <cp:lastPrinted>2019-06-17T05:51:00Z</cp:lastPrinted>
  <dcterms:created xsi:type="dcterms:W3CDTF">2023-06-14T07:20:00Z</dcterms:created>
  <dcterms:modified xsi:type="dcterms:W3CDTF">2023-06-14T07:20:00Z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0x010100759B887D1B76EA49A4F18A061B2AA584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